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1441" w:tblpY="2653"/>
        <w:tblW w:w="711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2"/>
        <w:gridCol w:w="16"/>
        <w:gridCol w:w="1785"/>
        <w:gridCol w:w="719"/>
        <w:gridCol w:w="546"/>
        <w:gridCol w:w="357"/>
        <w:gridCol w:w="1260"/>
        <w:gridCol w:w="687"/>
        <w:gridCol w:w="839"/>
        <w:gridCol w:w="1441"/>
        <w:gridCol w:w="991"/>
        <w:gridCol w:w="2786"/>
      </w:tblGrid>
      <w:tr w:rsidR="00BB1398" w:rsidRPr="004931A9" w14:paraId="7CF97435" w14:textId="77777777" w:rsidTr="001120CA">
        <w:trPr>
          <w:gridAfter w:val="2"/>
          <w:wAfter w:w="1418" w:type="pct"/>
        </w:trPr>
        <w:tc>
          <w:tcPr>
            <w:tcW w:w="716" w:type="pct"/>
            <w:gridSpan w:val="2"/>
            <w:vAlign w:val="bottom"/>
          </w:tcPr>
          <w:p w14:paraId="57E292DC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First Name*</w:t>
            </w:r>
          </w:p>
        </w:tc>
        <w:tc>
          <w:tcPr>
            <w:tcW w:w="2866" w:type="pct"/>
            <w:gridSpan w:val="8"/>
            <w:tcBorders>
              <w:bottom w:val="single" w:sz="4" w:space="0" w:color="auto"/>
            </w:tcBorders>
            <w:vAlign w:val="bottom"/>
          </w:tcPr>
          <w:p w14:paraId="2A28DED6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2DC36BC5" w14:textId="77777777" w:rsidTr="001120CA">
        <w:trPr>
          <w:gridAfter w:val="2"/>
          <w:wAfter w:w="1418" w:type="pct"/>
        </w:trPr>
        <w:tc>
          <w:tcPr>
            <w:tcW w:w="716" w:type="pct"/>
            <w:gridSpan w:val="2"/>
            <w:vAlign w:val="bottom"/>
          </w:tcPr>
          <w:p w14:paraId="08EC0580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Middle Name</w:t>
            </w:r>
          </w:p>
        </w:tc>
        <w:tc>
          <w:tcPr>
            <w:tcW w:w="2866" w:type="pct"/>
            <w:gridSpan w:val="8"/>
            <w:tcBorders>
              <w:bottom w:val="single" w:sz="4" w:space="0" w:color="auto"/>
            </w:tcBorders>
            <w:vAlign w:val="bottom"/>
          </w:tcPr>
          <w:p w14:paraId="619BB6DF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1A5FC1FD" w14:textId="77777777" w:rsidTr="001120CA">
        <w:trPr>
          <w:gridAfter w:val="2"/>
          <w:wAfter w:w="1418" w:type="pct"/>
        </w:trPr>
        <w:tc>
          <w:tcPr>
            <w:tcW w:w="716" w:type="pct"/>
            <w:gridSpan w:val="2"/>
            <w:vAlign w:val="bottom"/>
          </w:tcPr>
          <w:p w14:paraId="3D0A277A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Last Name*</w:t>
            </w:r>
          </w:p>
        </w:tc>
        <w:tc>
          <w:tcPr>
            <w:tcW w:w="2866" w:type="pct"/>
            <w:gridSpan w:val="8"/>
            <w:tcBorders>
              <w:bottom w:val="single" w:sz="4" w:space="0" w:color="auto"/>
            </w:tcBorders>
            <w:vAlign w:val="bottom"/>
          </w:tcPr>
          <w:p w14:paraId="49995507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284CB178" w14:textId="77777777" w:rsidTr="001120CA">
        <w:tc>
          <w:tcPr>
            <w:tcW w:w="716" w:type="pct"/>
            <w:gridSpan w:val="2"/>
            <w:vAlign w:val="bottom"/>
          </w:tcPr>
          <w:p w14:paraId="66A1D595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Prefix / Suffix</w:t>
            </w:r>
          </w:p>
        </w:tc>
        <w:tc>
          <w:tcPr>
            <w:tcW w:w="940" w:type="pct"/>
            <w:gridSpan w:val="2"/>
            <w:tcBorders>
              <w:bottom w:val="single" w:sz="4" w:space="0" w:color="auto"/>
            </w:tcBorders>
            <w:vAlign w:val="bottom"/>
          </w:tcPr>
          <w:p w14:paraId="698BAAB0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2298" w:type="pct"/>
            <w:gridSpan w:val="7"/>
            <w:vAlign w:val="bottom"/>
          </w:tcPr>
          <w:p w14:paraId="2E2021EB" w14:textId="77777777" w:rsidR="00BB1398" w:rsidRPr="004931A9" w:rsidRDefault="00BB1398" w:rsidP="001120CA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1046" w:type="pct"/>
            <w:vAlign w:val="bottom"/>
          </w:tcPr>
          <w:p w14:paraId="21C1F124" w14:textId="77777777" w:rsidR="00BB1398" w:rsidRPr="004931A9" w:rsidRDefault="00BB1398" w:rsidP="001120CA">
            <w:pPr>
              <w:rPr>
                <w:sz w:val="18"/>
                <w:szCs w:val="18"/>
              </w:rPr>
            </w:pPr>
          </w:p>
        </w:tc>
      </w:tr>
      <w:tr w:rsidR="00BB1398" w:rsidRPr="004931A9" w14:paraId="2973379D" w14:textId="77777777" w:rsidTr="001120CA">
        <w:trPr>
          <w:gridAfter w:val="2"/>
          <w:wAfter w:w="1418" w:type="pct"/>
        </w:trPr>
        <w:tc>
          <w:tcPr>
            <w:tcW w:w="716" w:type="pct"/>
            <w:gridSpan w:val="2"/>
            <w:vAlign w:val="bottom"/>
          </w:tcPr>
          <w:p w14:paraId="214115B2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City/State/Zip*</w:t>
            </w:r>
          </w:p>
        </w:tc>
        <w:tc>
          <w:tcPr>
            <w:tcW w:w="2866" w:type="pct"/>
            <w:gridSpan w:val="8"/>
            <w:tcBorders>
              <w:bottom w:val="single" w:sz="4" w:space="0" w:color="auto"/>
            </w:tcBorders>
            <w:vAlign w:val="bottom"/>
          </w:tcPr>
          <w:p w14:paraId="58EA23FB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53FF8396" w14:textId="77777777" w:rsidTr="001120CA">
        <w:trPr>
          <w:gridAfter w:val="2"/>
          <w:wAfter w:w="1418" w:type="pct"/>
        </w:trPr>
        <w:tc>
          <w:tcPr>
            <w:tcW w:w="716" w:type="pct"/>
            <w:gridSpan w:val="2"/>
            <w:vAlign w:val="bottom"/>
          </w:tcPr>
          <w:p w14:paraId="44295D4C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Phone #</w:t>
            </w:r>
          </w:p>
        </w:tc>
        <w:tc>
          <w:tcPr>
            <w:tcW w:w="1145" w:type="pct"/>
            <w:gridSpan w:val="3"/>
            <w:tcBorders>
              <w:bottom w:val="single" w:sz="4" w:space="0" w:color="auto"/>
            </w:tcBorders>
            <w:vAlign w:val="bottom"/>
          </w:tcPr>
          <w:p w14:paraId="01ED0F98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607" w:type="pct"/>
            <w:gridSpan w:val="2"/>
            <w:vAlign w:val="bottom"/>
          </w:tcPr>
          <w:p w14:paraId="7E7BEBAB" w14:textId="77777777" w:rsidR="00BB1398" w:rsidRPr="004931A9" w:rsidRDefault="00BB1398" w:rsidP="001120CA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Phone Type</w:t>
            </w:r>
          </w:p>
        </w:tc>
        <w:sdt>
          <w:sdtPr>
            <w:rPr>
              <w:sz w:val="18"/>
              <w:szCs w:val="18"/>
            </w:rPr>
            <w:alias w:val="Phone Type"/>
            <w:tag w:val="Choose a Phone Type"/>
            <w:id w:val="-553548532"/>
            <w:placeholder>
              <w:docPart w:val="F877131464F24F82B6F7B8C79236074F"/>
            </w:placeholder>
            <w:showingPlcHdr/>
            <w:dropDownList>
              <w:listItem w:displayText="Alternate" w:value="Alternate"/>
              <w:listItem w:displayText="Business" w:value="Business"/>
              <w:listItem w:displayText="Cell Phone" w:value="Cell Phone"/>
              <w:listItem w:displayText="Direct" w:value="Direct"/>
              <w:listItem w:displayText="Home" w:value="Home"/>
            </w:dropDownList>
          </w:sdtPr>
          <w:sdtEndPr/>
          <w:sdtContent>
            <w:tc>
              <w:tcPr>
                <w:tcW w:w="1114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30CFAD4" w14:textId="77777777" w:rsidR="00BB1398" w:rsidRPr="004931A9" w:rsidRDefault="00BB1398" w:rsidP="001120CA">
                <w:pPr>
                  <w:spacing w:before="240"/>
                  <w:rPr>
                    <w:sz w:val="18"/>
                    <w:szCs w:val="18"/>
                  </w:rPr>
                </w:pPr>
                <w:r w:rsidRPr="004931A9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</w:tr>
      <w:tr w:rsidR="00BB1398" w:rsidRPr="004931A9" w14:paraId="79A34475" w14:textId="77777777" w:rsidTr="001120CA">
        <w:trPr>
          <w:gridAfter w:val="2"/>
          <w:wAfter w:w="1418" w:type="pct"/>
        </w:trPr>
        <w:sdt>
          <w:sdtPr>
            <w:rPr>
              <w:sz w:val="18"/>
              <w:szCs w:val="18"/>
            </w:rPr>
            <w:id w:val="-965116832"/>
            <w:placeholder>
              <w:docPart w:val="1D85B779BA97448196A5AEBD000A59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6" w:type="pct"/>
                <w:gridSpan w:val="2"/>
                <w:vAlign w:val="bottom"/>
              </w:tcPr>
              <w:p w14:paraId="0C67F2FA" w14:textId="77777777" w:rsidR="00BB1398" w:rsidRPr="004931A9" w:rsidRDefault="00BB1398" w:rsidP="001120CA">
                <w:pPr>
                  <w:spacing w:before="240"/>
                  <w:rPr>
                    <w:sz w:val="18"/>
                    <w:szCs w:val="18"/>
                  </w:rPr>
                </w:pPr>
                <w:r w:rsidRPr="004931A9">
                  <w:rPr>
                    <w:sz w:val="18"/>
                    <w:szCs w:val="18"/>
                  </w:rPr>
                  <w:t>Email</w:t>
                </w:r>
              </w:p>
            </w:tc>
          </w:sdtContent>
        </w:sdt>
        <w:tc>
          <w:tcPr>
            <w:tcW w:w="2866" w:type="pct"/>
            <w:gridSpan w:val="8"/>
            <w:tcBorders>
              <w:bottom w:val="single" w:sz="4" w:space="0" w:color="auto"/>
            </w:tcBorders>
            <w:vAlign w:val="bottom"/>
          </w:tcPr>
          <w:p w14:paraId="0AE1205D" w14:textId="77777777" w:rsidR="00BB1398" w:rsidRPr="004931A9" w:rsidRDefault="00BB1398" w:rsidP="001120CA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421071E1" w14:textId="77777777" w:rsidTr="001120CA">
        <w:trPr>
          <w:gridAfter w:val="2"/>
          <w:wAfter w:w="1418" w:type="pct"/>
          <w:trHeight w:val="54"/>
        </w:trPr>
        <w:tc>
          <w:tcPr>
            <w:tcW w:w="3582" w:type="pct"/>
            <w:gridSpan w:val="10"/>
            <w:shd w:val="clear" w:color="auto" w:fill="auto"/>
            <w:vAlign w:val="bottom"/>
          </w:tcPr>
          <w:p w14:paraId="078630F2" w14:textId="77777777" w:rsidR="00BB1398" w:rsidRPr="004931A9" w:rsidRDefault="00BB1398" w:rsidP="001120CA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1120CA" w:rsidRPr="004931A9" w14:paraId="266D3CF1" w14:textId="60EE942F" w:rsidTr="001120CA">
        <w:trPr>
          <w:gridAfter w:val="2"/>
          <w:wAfter w:w="1418" w:type="pct"/>
        </w:trPr>
        <w:tc>
          <w:tcPr>
            <w:tcW w:w="716" w:type="pct"/>
            <w:gridSpan w:val="2"/>
            <w:vAlign w:val="bottom"/>
          </w:tcPr>
          <w:p w14:paraId="0BEDA6E6" w14:textId="165587B0" w:rsidR="001120CA" w:rsidRPr="004931A9" w:rsidRDefault="001120CA" w:rsidP="001120CA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Spouse First Name</w:t>
            </w:r>
          </w:p>
        </w:tc>
        <w:tc>
          <w:tcPr>
            <w:tcW w:w="670" w:type="pct"/>
            <w:tcBorders>
              <w:bottom w:val="single" w:sz="4" w:space="0" w:color="auto"/>
            </w:tcBorders>
            <w:vAlign w:val="bottom"/>
          </w:tcPr>
          <w:p w14:paraId="37287715" w14:textId="77777777" w:rsidR="001120CA" w:rsidRPr="004931A9" w:rsidRDefault="001120CA" w:rsidP="001120CA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609" w:type="pct"/>
            <w:gridSpan w:val="3"/>
            <w:vAlign w:val="bottom"/>
          </w:tcPr>
          <w:p w14:paraId="354989F8" w14:textId="263C68F1" w:rsidR="001120CA" w:rsidRPr="004931A9" w:rsidRDefault="001120CA" w:rsidP="001120CA">
            <w:r>
              <w:rPr>
                <w:sz w:val="18"/>
                <w:szCs w:val="18"/>
              </w:rPr>
              <w:t>Spouse Last Name</w:t>
            </w:r>
          </w:p>
        </w:tc>
        <w:tc>
          <w:tcPr>
            <w:tcW w:w="731" w:type="pct"/>
            <w:gridSpan w:val="2"/>
            <w:tcBorders>
              <w:bottom w:val="single" w:sz="4" w:space="0" w:color="auto"/>
            </w:tcBorders>
            <w:vAlign w:val="bottom"/>
          </w:tcPr>
          <w:p w14:paraId="613EBC0B" w14:textId="77777777" w:rsidR="001120CA" w:rsidRPr="004931A9" w:rsidRDefault="001120CA" w:rsidP="001120CA"/>
        </w:tc>
        <w:tc>
          <w:tcPr>
            <w:tcW w:w="315" w:type="pct"/>
            <w:vAlign w:val="bottom"/>
          </w:tcPr>
          <w:p w14:paraId="3BB7B068" w14:textId="454864BC" w:rsidR="001120CA" w:rsidRPr="004931A9" w:rsidRDefault="001120CA" w:rsidP="001120CA">
            <w:r>
              <w:rPr>
                <w:sz w:val="18"/>
                <w:szCs w:val="18"/>
              </w:rPr>
              <w:t>Spouse Prefix / Suffix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vAlign w:val="bottom"/>
          </w:tcPr>
          <w:p w14:paraId="10F75DC0" w14:textId="77777777" w:rsidR="001120CA" w:rsidRPr="004931A9" w:rsidRDefault="001120CA" w:rsidP="001120CA"/>
        </w:tc>
      </w:tr>
      <w:tr w:rsidR="001120CA" w:rsidRPr="004931A9" w14:paraId="29BB76A3" w14:textId="77777777" w:rsidTr="001120CA">
        <w:trPr>
          <w:gridAfter w:val="2"/>
          <w:wAfter w:w="1418" w:type="pct"/>
        </w:trPr>
        <w:tc>
          <w:tcPr>
            <w:tcW w:w="710" w:type="pct"/>
            <w:vAlign w:val="bottom"/>
          </w:tcPr>
          <w:p w14:paraId="47C7BAFF" w14:textId="3B217D70" w:rsidR="001120CA" w:rsidRPr="004931A9" w:rsidRDefault="001120CA" w:rsidP="001120CA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Relationship</w:t>
            </w:r>
            <w:r>
              <w:rPr>
                <w:sz w:val="18"/>
                <w:szCs w:val="18"/>
              </w:rPr>
              <w:t>s (Other)</w:t>
            </w:r>
            <w:r w:rsidRPr="004931A9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72" w:type="pct"/>
            <w:gridSpan w:val="9"/>
            <w:tcBorders>
              <w:bottom w:val="single" w:sz="4" w:space="0" w:color="auto"/>
            </w:tcBorders>
            <w:vAlign w:val="bottom"/>
          </w:tcPr>
          <w:p w14:paraId="545DB37C" w14:textId="77777777" w:rsidR="001120CA" w:rsidRPr="004931A9" w:rsidRDefault="001120CA" w:rsidP="001120CA">
            <w:pPr>
              <w:spacing w:before="240"/>
              <w:rPr>
                <w:sz w:val="18"/>
                <w:szCs w:val="18"/>
              </w:rPr>
            </w:pPr>
          </w:p>
        </w:tc>
      </w:tr>
    </w:tbl>
    <w:p w14:paraId="23BC5DD6" w14:textId="0D920500" w:rsidR="002F5B3B" w:rsidRPr="00033B06" w:rsidRDefault="00033B06" w:rsidP="00AF6BFE">
      <w:pPr>
        <w:pStyle w:val="NoSpacing"/>
        <w:rPr>
          <w:sz w:val="24"/>
          <w:szCs w:val="40"/>
        </w:rPr>
      </w:pPr>
      <w:r w:rsidRPr="00033B06">
        <w:rPr>
          <w:sz w:val="24"/>
          <w:szCs w:val="40"/>
        </w:rPr>
        <w:t xml:space="preserve"> </w:t>
      </w:r>
      <w:r w:rsidR="002F5B3B" w:rsidRPr="00033B06">
        <w:rPr>
          <w:sz w:val="24"/>
          <w:szCs w:val="40"/>
        </w:rPr>
        <w:t xml:space="preserve">Individual Record </w:t>
      </w:r>
      <w:r w:rsidR="00D82EE8">
        <w:rPr>
          <w:sz w:val="24"/>
          <w:szCs w:val="40"/>
        </w:rPr>
        <w:t xml:space="preserve">Addition </w:t>
      </w:r>
      <w:r w:rsidR="002F5B3B" w:rsidRPr="00033B06">
        <w:rPr>
          <w:i/>
          <w:iCs/>
          <w:sz w:val="22"/>
          <w:szCs w:val="36"/>
        </w:rPr>
        <w:t>*Mandatory Fields</w:t>
      </w:r>
    </w:p>
    <w:p w14:paraId="1D359B30" w14:textId="77777777" w:rsidR="00033B06" w:rsidRDefault="00033B06" w:rsidP="004931A9">
      <w:pPr>
        <w:pStyle w:val="NoSpacing"/>
        <w:rPr>
          <w:sz w:val="28"/>
          <w:szCs w:val="44"/>
        </w:rPr>
      </w:pPr>
    </w:p>
    <w:p w14:paraId="335C7C1F" w14:textId="36B69D72" w:rsidR="004931A9" w:rsidRPr="00033B06" w:rsidRDefault="001120CA" w:rsidP="004931A9">
      <w:pPr>
        <w:pStyle w:val="NoSpacing"/>
        <w:rPr>
          <w:sz w:val="24"/>
          <w:szCs w:val="40"/>
        </w:rPr>
      </w:pPr>
      <w:r>
        <w:rPr>
          <w:sz w:val="24"/>
          <w:szCs w:val="40"/>
        </w:rPr>
        <w:t xml:space="preserve">  </w:t>
      </w:r>
      <w:r w:rsidR="004931A9" w:rsidRPr="00033B06">
        <w:rPr>
          <w:sz w:val="24"/>
          <w:szCs w:val="40"/>
        </w:rPr>
        <w:t>Organization Record</w:t>
      </w:r>
      <w:r w:rsidR="00D82EE8">
        <w:rPr>
          <w:sz w:val="24"/>
          <w:szCs w:val="40"/>
        </w:rPr>
        <w:t xml:space="preserve"> Addition</w:t>
      </w:r>
      <w:r w:rsidR="004931A9" w:rsidRPr="00033B06">
        <w:rPr>
          <w:sz w:val="24"/>
          <w:szCs w:val="40"/>
        </w:rPr>
        <w:t xml:space="preserve"> </w:t>
      </w:r>
      <w:r w:rsidR="00033B06" w:rsidRPr="00033B06">
        <w:rPr>
          <w:i/>
          <w:iCs/>
          <w:sz w:val="22"/>
          <w:szCs w:val="36"/>
        </w:rPr>
        <w:t>*Mandatory Fields</w:t>
      </w:r>
    </w:p>
    <w:tbl>
      <w:tblPr>
        <w:tblStyle w:val="TableGrid"/>
        <w:tblpPr w:leftFromText="180" w:rightFromText="180" w:vertAnchor="page" w:horzAnchor="margin" w:tblpY="7945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168"/>
        <w:gridCol w:w="1259"/>
        <w:gridCol w:w="901"/>
        <w:gridCol w:w="364"/>
        <w:gridCol w:w="177"/>
        <w:gridCol w:w="99"/>
        <w:gridCol w:w="857"/>
        <w:gridCol w:w="212"/>
        <w:gridCol w:w="998"/>
        <w:gridCol w:w="2582"/>
        <w:gridCol w:w="29"/>
      </w:tblGrid>
      <w:tr w:rsidR="00BB1398" w:rsidRPr="004931A9" w14:paraId="761DFDBD" w14:textId="77777777" w:rsidTr="00BB1398">
        <w:trPr>
          <w:gridAfter w:val="1"/>
          <w:wAfter w:w="15" w:type="pct"/>
          <w:trHeight w:val="482"/>
        </w:trPr>
        <w:tc>
          <w:tcPr>
            <w:tcW w:w="993" w:type="pct"/>
            <w:vAlign w:val="bottom"/>
          </w:tcPr>
          <w:p w14:paraId="1931FEAF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Organization Name*</w:t>
            </w:r>
          </w:p>
        </w:tc>
        <w:tc>
          <w:tcPr>
            <w:tcW w:w="3992" w:type="pct"/>
            <w:gridSpan w:val="10"/>
            <w:tcBorders>
              <w:bottom w:val="single" w:sz="4" w:space="0" w:color="auto"/>
            </w:tcBorders>
            <w:vAlign w:val="bottom"/>
          </w:tcPr>
          <w:p w14:paraId="2E044D80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18B4D145" w14:textId="77777777" w:rsidTr="00BB1398">
        <w:trPr>
          <w:gridAfter w:val="1"/>
          <w:wAfter w:w="15" w:type="pct"/>
          <w:trHeight w:val="482"/>
        </w:trPr>
        <w:tc>
          <w:tcPr>
            <w:tcW w:w="993" w:type="pct"/>
            <w:vAlign w:val="bottom"/>
          </w:tcPr>
          <w:p w14:paraId="3E24B9AA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City/State/Zip*</w:t>
            </w:r>
          </w:p>
        </w:tc>
        <w:tc>
          <w:tcPr>
            <w:tcW w:w="3992" w:type="pct"/>
            <w:gridSpan w:val="10"/>
            <w:tcBorders>
              <w:bottom w:val="single" w:sz="4" w:space="0" w:color="auto"/>
            </w:tcBorders>
            <w:vAlign w:val="bottom"/>
          </w:tcPr>
          <w:p w14:paraId="21F39556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57691D60" w14:textId="77777777" w:rsidTr="00BB1398">
        <w:trPr>
          <w:gridAfter w:val="1"/>
          <w:wAfter w:w="15" w:type="pct"/>
          <w:trHeight w:val="482"/>
        </w:trPr>
        <w:tc>
          <w:tcPr>
            <w:tcW w:w="993" w:type="pct"/>
            <w:vAlign w:val="bottom"/>
          </w:tcPr>
          <w:p w14:paraId="6BCD136A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Phone #</w:t>
            </w:r>
          </w:p>
        </w:tc>
        <w:tc>
          <w:tcPr>
            <w:tcW w:w="1556" w:type="pct"/>
            <w:gridSpan w:val="6"/>
            <w:tcBorders>
              <w:bottom w:val="single" w:sz="4" w:space="0" w:color="auto"/>
            </w:tcBorders>
            <w:vAlign w:val="bottom"/>
          </w:tcPr>
          <w:p w14:paraId="356EB10F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449" w:type="pct"/>
            <w:vAlign w:val="bottom"/>
          </w:tcPr>
          <w:p w14:paraId="728B677C" w14:textId="77777777" w:rsidR="00BB1398" w:rsidRPr="004931A9" w:rsidRDefault="00BB1398" w:rsidP="00BB1398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Phone Type</w:t>
            </w:r>
          </w:p>
        </w:tc>
        <w:sdt>
          <w:sdtPr>
            <w:rPr>
              <w:sz w:val="18"/>
              <w:szCs w:val="18"/>
            </w:rPr>
            <w:alias w:val="Phone Type"/>
            <w:tag w:val="Choose a Phone Type"/>
            <w:id w:val="-536733589"/>
            <w:placeholder>
              <w:docPart w:val="F46113FF60764125A6D17128CFCD2A19"/>
            </w:placeholder>
            <w:showingPlcHdr/>
            <w:dropDownList>
              <w:listItem w:displayText="Alternate" w:value="Alternate"/>
              <w:listItem w:displayText="Business" w:value="Business"/>
              <w:listItem w:displayText="Cell Phone" w:value="Cell Phone"/>
              <w:listItem w:displayText="Direct" w:value="Direct"/>
              <w:listItem w:displayText="Home" w:value="Home"/>
            </w:dropDownList>
          </w:sdtPr>
          <w:sdtEndPr/>
          <w:sdtContent>
            <w:tc>
              <w:tcPr>
                <w:tcW w:w="1987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90DF47C" w14:textId="77777777" w:rsidR="00BB1398" w:rsidRPr="004931A9" w:rsidRDefault="00BB1398" w:rsidP="00BB1398">
                <w:pPr>
                  <w:spacing w:before="240"/>
                  <w:rPr>
                    <w:sz w:val="18"/>
                    <w:szCs w:val="18"/>
                  </w:rPr>
                </w:pPr>
                <w:r w:rsidRPr="004931A9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</w:tr>
      <w:tr w:rsidR="00BB1398" w:rsidRPr="004931A9" w14:paraId="24D0CE7F" w14:textId="77777777" w:rsidTr="00BB1398">
        <w:trPr>
          <w:gridAfter w:val="1"/>
          <w:wAfter w:w="15" w:type="pct"/>
          <w:trHeight w:val="482"/>
        </w:trPr>
        <w:sdt>
          <w:sdtPr>
            <w:rPr>
              <w:sz w:val="18"/>
              <w:szCs w:val="18"/>
            </w:rPr>
            <w:id w:val="-356505983"/>
            <w:placeholder>
              <w:docPart w:val="2534AE7C061840BAAD70A0F5E79016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3" w:type="pct"/>
                <w:vAlign w:val="bottom"/>
              </w:tcPr>
              <w:p w14:paraId="7698CE07" w14:textId="77777777" w:rsidR="00BB1398" w:rsidRPr="004931A9" w:rsidRDefault="00BB1398" w:rsidP="00BB1398">
                <w:pPr>
                  <w:spacing w:before="240"/>
                  <w:rPr>
                    <w:sz w:val="18"/>
                    <w:szCs w:val="18"/>
                  </w:rPr>
                </w:pPr>
                <w:r w:rsidRPr="004931A9">
                  <w:rPr>
                    <w:sz w:val="18"/>
                    <w:szCs w:val="18"/>
                  </w:rPr>
                  <w:t>Email</w:t>
                </w:r>
              </w:p>
            </w:tc>
          </w:sdtContent>
        </w:sdt>
        <w:tc>
          <w:tcPr>
            <w:tcW w:w="3992" w:type="pct"/>
            <w:gridSpan w:val="10"/>
            <w:tcBorders>
              <w:bottom w:val="single" w:sz="4" w:space="0" w:color="auto"/>
            </w:tcBorders>
            <w:vAlign w:val="bottom"/>
          </w:tcPr>
          <w:p w14:paraId="5F24E0CC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1B02B651" w14:textId="77777777" w:rsidTr="00BB1398">
        <w:trPr>
          <w:gridAfter w:val="1"/>
          <w:wAfter w:w="15" w:type="pct"/>
          <w:trHeight w:val="482"/>
        </w:trPr>
        <w:tc>
          <w:tcPr>
            <w:tcW w:w="993" w:type="pct"/>
            <w:vAlign w:val="bottom"/>
          </w:tcPr>
          <w:p w14:paraId="798EB68D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Links</w:t>
            </w:r>
          </w:p>
        </w:tc>
        <w:tc>
          <w:tcPr>
            <w:tcW w:w="3992" w:type="pct"/>
            <w:gridSpan w:val="10"/>
            <w:tcBorders>
              <w:bottom w:val="single" w:sz="4" w:space="0" w:color="auto"/>
            </w:tcBorders>
            <w:vAlign w:val="bottom"/>
          </w:tcPr>
          <w:p w14:paraId="72FE25F2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4D7FA252" w14:textId="77777777" w:rsidTr="00BB1398">
        <w:trPr>
          <w:gridAfter w:val="5"/>
          <w:wAfter w:w="2452" w:type="pct"/>
          <w:trHeight w:val="482"/>
        </w:trPr>
        <w:tc>
          <w:tcPr>
            <w:tcW w:w="993" w:type="pct"/>
            <w:vAlign w:val="bottom"/>
          </w:tcPr>
          <w:p w14:paraId="52190F93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Fax #</w:t>
            </w:r>
          </w:p>
        </w:tc>
        <w:tc>
          <w:tcPr>
            <w:tcW w:w="1556" w:type="pct"/>
            <w:gridSpan w:val="6"/>
            <w:tcBorders>
              <w:bottom w:val="single" w:sz="4" w:space="0" w:color="auto"/>
            </w:tcBorders>
            <w:vAlign w:val="bottom"/>
          </w:tcPr>
          <w:p w14:paraId="2677658D" w14:textId="5E4C626C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</w:tr>
      <w:tr w:rsidR="00BB1398" w:rsidRPr="004931A9" w14:paraId="1DDC060F" w14:textId="77777777" w:rsidTr="00BB1398">
        <w:trPr>
          <w:gridAfter w:val="1"/>
          <w:wAfter w:w="15" w:type="pct"/>
          <w:trHeight w:val="482"/>
        </w:trPr>
        <w:tc>
          <w:tcPr>
            <w:tcW w:w="1081" w:type="pct"/>
            <w:gridSpan w:val="2"/>
            <w:vAlign w:val="bottom"/>
          </w:tcPr>
          <w:p w14:paraId="3483044C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Is this Organization a*</w:t>
            </w:r>
          </w:p>
        </w:tc>
        <w:sdt>
          <w:sdtPr>
            <w:rPr>
              <w:sz w:val="18"/>
              <w:szCs w:val="18"/>
            </w:rPr>
            <w:alias w:val="Organization Type"/>
            <w:tag w:val="Organization Type"/>
            <w:id w:val="-2030552365"/>
            <w:placeholder>
              <w:docPart w:val="6C65789111C14431B971158963EF9044"/>
            </w:placeholder>
            <w:showingPlcHdr/>
            <w:dropDownList>
              <w:listItem w:displayText="Corp - Acquired" w:value="Corp - Acquired"/>
              <w:listItem w:displayText="Corporate Headquarters" w:value="Corporate Headquarters"/>
              <w:listItem w:displayText="Estate" w:value="Estate"/>
              <w:listItem w:displayText="Estate of Spouse" w:value="Estate of Spouse"/>
              <w:listItem w:displayText="Parent Company" w:value="Parent Company"/>
              <w:listItem w:displayText="Foundation" w:value="Foundation"/>
              <w:listItem w:displayText="Subsidiary/Corp. Dept." w:value="Subsidiary/Corp. Dept."/>
              <w:listItem w:displayText="Trust" w:value="Trust"/>
            </w:dropDownList>
          </w:sdtPr>
          <w:sdtEndPr/>
          <w:sdtContent>
            <w:tc>
              <w:tcPr>
                <w:tcW w:w="113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2148AFA7" w14:textId="77777777" w:rsidR="00BB1398" w:rsidRPr="004931A9" w:rsidRDefault="00BB1398" w:rsidP="00BB1398">
                <w:pPr>
                  <w:spacing w:before="240"/>
                  <w:rPr>
                    <w:sz w:val="18"/>
                    <w:szCs w:val="18"/>
                  </w:rPr>
                </w:pPr>
                <w:r w:rsidRPr="004931A9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896" w:type="pct"/>
            <w:gridSpan w:val="5"/>
            <w:vAlign w:val="bottom"/>
          </w:tcPr>
          <w:p w14:paraId="7C875D8D" w14:textId="77777777" w:rsidR="00BB1398" w:rsidRPr="004931A9" w:rsidRDefault="00BB1398" w:rsidP="00BB1398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Organization Relationship Name</w:t>
            </w:r>
          </w:p>
        </w:tc>
        <w:tc>
          <w:tcPr>
            <w:tcW w:w="1876" w:type="pct"/>
            <w:gridSpan w:val="2"/>
            <w:tcBorders>
              <w:bottom w:val="single" w:sz="4" w:space="0" w:color="auto"/>
            </w:tcBorders>
            <w:vAlign w:val="bottom"/>
          </w:tcPr>
          <w:p w14:paraId="701CD9CA" w14:textId="77777777" w:rsidR="00BB1398" w:rsidRPr="004931A9" w:rsidRDefault="00BB1398" w:rsidP="00BB1398">
            <w:pPr>
              <w:rPr>
                <w:sz w:val="18"/>
                <w:szCs w:val="18"/>
              </w:rPr>
            </w:pPr>
          </w:p>
        </w:tc>
      </w:tr>
      <w:tr w:rsidR="00BB1398" w:rsidRPr="004931A9" w14:paraId="03D5B47B" w14:textId="77777777" w:rsidTr="00BB1398">
        <w:trPr>
          <w:gridAfter w:val="1"/>
          <w:wAfter w:w="15" w:type="pct"/>
          <w:trHeight w:val="54"/>
        </w:trPr>
        <w:tc>
          <w:tcPr>
            <w:tcW w:w="4985" w:type="pct"/>
            <w:gridSpan w:val="11"/>
            <w:shd w:val="clear" w:color="auto" w:fill="auto"/>
            <w:vAlign w:val="bottom"/>
          </w:tcPr>
          <w:p w14:paraId="1CE121AD" w14:textId="77777777" w:rsidR="00BB1398" w:rsidRPr="004931A9" w:rsidRDefault="00BB1398" w:rsidP="00BB1398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BB1398" w:rsidRPr="004931A9" w14:paraId="2E8050F0" w14:textId="77777777" w:rsidTr="00BB1398">
        <w:trPr>
          <w:trHeight w:val="482"/>
        </w:trPr>
        <w:tc>
          <w:tcPr>
            <w:tcW w:w="993" w:type="pct"/>
            <w:vAlign w:val="bottom"/>
          </w:tcPr>
          <w:p w14:paraId="387982DD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Individual Relationship Name*</w:t>
            </w:r>
          </w:p>
        </w:tc>
        <w:tc>
          <w:tcPr>
            <w:tcW w:w="1411" w:type="pct"/>
            <w:gridSpan w:val="4"/>
            <w:tcBorders>
              <w:bottom w:val="single" w:sz="4" w:space="0" w:color="auto"/>
            </w:tcBorders>
            <w:vAlign w:val="bottom"/>
          </w:tcPr>
          <w:p w14:paraId="289E2A42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594" w:type="pct"/>
            <w:gridSpan w:val="3"/>
            <w:vAlign w:val="bottom"/>
          </w:tcPr>
          <w:p w14:paraId="56C7F4E0" w14:textId="77777777" w:rsidR="00BB1398" w:rsidRPr="004931A9" w:rsidRDefault="00BB1398" w:rsidP="00BB1398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Individual Relationship Title*</w:t>
            </w:r>
          </w:p>
        </w:tc>
        <w:tc>
          <w:tcPr>
            <w:tcW w:w="2003" w:type="pct"/>
            <w:gridSpan w:val="4"/>
            <w:tcBorders>
              <w:bottom w:val="single" w:sz="4" w:space="0" w:color="auto"/>
            </w:tcBorders>
            <w:vAlign w:val="bottom"/>
          </w:tcPr>
          <w:p w14:paraId="500A197B" w14:textId="77777777" w:rsidR="00BB1398" w:rsidRPr="004931A9" w:rsidRDefault="00BB1398" w:rsidP="00BB1398">
            <w:pPr>
              <w:rPr>
                <w:sz w:val="18"/>
                <w:szCs w:val="18"/>
              </w:rPr>
            </w:pPr>
          </w:p>
        </w:tc>
      </w:tr>
      <w:tr w:rsidR="00BB1398" w:rsidRPr="004931A9" w14:paraId="66F43D1A" w14:textId="77777777" w:rsidTr="00BB1398">
        <w:trPr>
          <w:trHeight w:val="482"/>
        </w:trPr>
        <w:tc>
          <w:tcPr>
            <w:tcW w:w="993" w:type="pct"/>
            <w:vAlign w:val="bottom"/>
          </w:tcPr>
          <w:p w14:paraId="0BADC515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 xml:space="preserve">Individual Relationship </w:t>
            </w:r>
            <w:r>
              <w:rPr>
                <w:sz w:val="18"/>
                <w:szCs w:val="18"/>
              </w:rPr>
              <w:t>Type</w:t>
            </w:r>
            <w:r w:rsidRPr="004931A9">
              <w:rPr>
                <w:sz w:val="18"/>
                <w:szCs w:val="18"/>
              </w:rPr>
              <w:t>*</w:t>
            </w:r>
          </w:p>
        </w:tc>
        <w:sdt>
          <w:sdtPr>
            <w:rPr>
              <w:sz w:val="18"/>
              <w:szCs w:val="18"/>
            </w:rPr>
            <w:id w:val="1577943401"/>
            <w:placeholder>
              <w:docPart w:val="4CDF2A2B511F4274AF86A4EF86387FBC"/>
            </w:placeholder>
            <w:showingPlcHdr/>
            <w:dropDownList>
              <w:listItem w:displayText="Cultivation Event Invitee" w:value="Cultivation Event Invitee"/>
              <w:listItem w:displayText="Fundraising Event Contact" w:value="Fundraising Event Contact"/>
              <w:listItem w:displayText="Grants Contact" w:value="Grants Contact"/>
              <w:listItem w:displayText="Primary Contact" w:value="Primary Contact"/>
              <w:listItem w:displayText="Regional Contact" w:value="Regional Contact"/>
            </w:dropDownList>
          </w:sdtPr>
          <w:sdtEndPr/>
          <w:sdtContent>
            <w:tc>
              <w:tcPr>
                <w:tcW w:w="141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46E6B75" w14:textId="77777777" w:rsidR="00BB1398" w:rsidRPr="004931A9" w:rsidRDefault="00BB1398" w:rsidP="00BB1398">
                <w:pPr>
                  <w:spacing w:before="240"/>
                  <w:rPr>
                    <w:sz w:val="18"/>
                    <w:szCs w:val="18"/>
                  </w:rPr>
                </w:pPr>
                <w:r w:rsidRPr="00033B06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2596" w:type="pct"/>
            <w:gridSpan w:val="7"/>
            <w:vAlign w:val="bottom"/>
          </w:tcPr>
          <w:p w14:paraId="3B1D1D27" w14:textId="77777777" w:rsidR="00BB1398" w:rsidRPr="004931A9" w:rsidRDefault="00BB1398" w:rsidP="00BB13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Hint: CEO, President, Founder, </w:t>
            </w:r>
            <w:proofErr w:type="gramStart"/>
            <w:r>
              <w:rPr>
                <w:sz w:val="18"/>
                <w:szCs w:val="18"/>
              </w:rPr>
              <w:t>etc.</w:t>
            </w:r>
            <w:proofErr w:type="gramEnd"/>
            <w:r>
              <w:rPr>
                <w:sz w:val="18"/>
                <w:szCs w:val="18"/>
              </w:rPr>
              <w:t xml:space="preserve"> are Primary Contacts. Sales Associates, Grant Specialists, Managers can be </w:t>
            </w:r>
            <w:r w:rsidRPr="00F51318">
              <w:rPr>
                <w:sz w:val="18"/>
                <w:szCs w:val="18"/>
              </w:rPr>
              <w:t>Regional Contact</w:t>
            </w:r>
            <w:r>
              <w:rPr>
                <w:sz w:val="18"/>
                <w:szCs w:val="18"/>
              </w:rPr>
              <w:t xml:space="preserve">s, Grant Contacts, </w:t>
            </w:r>
            <w:r w:rsidRPr="00033B06">
              <w:rPr>
                <w:sz w:val="18"/>
                <w:szCs w:val="18"/>
              </w:rPr>
              <w:t>Fundraising Event Contact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etc.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</w:tr>
      <w:tr w:rsidR="00BB1398" w:rsidRPr="004931A9" w14:paraId="11575F3D" w14:textId="77777777" w:rsidTr="008A27BB">
        <w:trPr>
          <w:trHeight w:val="761"/>
        </w:trPr>
        <w:tc>
          <w:tcPr>
            <w:tcW w:w="1741" w:type="pct"/>
            <w:gridSpan w:val="3"/>
            <w:vAlign w:val="bottom"/>
          </w:tcPr>
          <w:p w14:paraId="42D909C7" w14:textId="77777777" w:rsidR="00BB1398" w:rsidRPr="004931A9" w:rsidRDefault="00BB1398" w:rsidP="00BB1398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this </w:t>
            </w:r>
            <w:r w:rsidRPr="004931A9">
              <w:rPr>
                <w:sz w:val="18"/>
                <w:szCs w:val="18"/>
              </w:rPr>
              <w:t xml:space="preserve">Individual Relationship </w:t>
            </w:r>
            <w:r>
              <w:rPr>
                <w:sz w:val="18"/>
                <w:szCs w:val="18"/>
              </w:rPr>
              <w:t>a Contact for the Organization?</w:t>
            </w:r>
            <w:r w:rsidRPr="004931A9">
              <w:rPr>
                <w:sz w:val="18"/>
                <w:szCs w:val="18"/>
              </w:rPr>
              <w:t>*</w:t>
            </w:r>
          </w:p>
        </w:tc>
        <w:sdt>
          <w:sdtPr>
            <w:rPr>
              <w:sz w:val="18"/>
              <w:szCs w:val="18"/>
            </w:rPr>
            <w:id w:val="-2075577885"/>
            <w:placeholder>
              <w:docPart w:val="DFF0C4EB19C443A4B9E9DC7C7C5CB35F"/>
            </w:placeholder>
            <w:showingPlcHdr/>
            <w:dropDownList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5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1B58F063" w14:textId="77777777" w:rsidR="00BB1398" w:rsidRPr="004931A9" w:rsidRDefault="00BB1398" w:rsidP="00BB1398">
                <w:pPr>
                  <w:spacing w:before="240"/>
                  <w:rPr>
                    <w:sz w:val="18"/>
                    <w:szCs w:val="18"/>
                  </w:rPr>
                </w:pPr>
                <w:r w:rsidRPr="00B50277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1135" w:type="pct"/>
            <w:gridSpan w:val="4"/>
            <w:vAlign w:val="bottom"/>
          </w:tcPr>
          <w:p w14:paraId="3E0AB851" w14:textId="7C6E7225" w:rsidR="00BB1398" w:rsidRPr="004931A9" w:rsidRDefault="00BB1398" w:rsidP="00BB1398">
            <w:pPr>
              <w:rPr>
                <w:sz w:val="18"/>
                <w:szCs w:val="18"/>
              </w:rPr>
            </w:pPr>
          </w:p>
        </w:tc>
        <w:tc>
          <w:tcPr>
            <w:tcW w:w="1368" w:type="pct"/>
            <w:gridSpan w:val="2"/>
            <w:vAlign w:val="bottom"/>
          </w:tcPr>
          <w:p w14:paraId="3C4DD7AA" w14:textId="77777777" w:rsidR="00BB1398" w:rsidRPr="004931A9" w:rsidRDefault="00BB1398" w:rsidP="00BB1398">
            <w:pPr>
              <w:rPr>
                <w:sz w:val="18"/>
                <w:szCs w:val="18"/>
              </w:rPr>
            </w:pPr>
          </w:p>
        </w:tc>
      </w:tr>
    </w:tbl>
    <w:p w14:paraId="1F477500" w14:textId="77777777" w:rsidR="00D671FD" w:rsidRDefault="00D671FD" w:rsidP="00D671FD"/>
    <w:p w14:paraId="2DFEF0BF" w14:textId="77777777" w:rsidR="008A27BB" w:rsidRDefault="008A27BB" w:rsidP="00D671FD"/>
    <w:p w14:paraId="4D2C927D" w14:textId="3178BD2A" w:rsidR="00D82EE8" w:rsidRPr="00033B06" w:rsidRDefault="00D82EE8" w:rsidP="00D82EE8">
      <w:pPr>
        <w:pStyle w:val="NoSpacing"/>
        <w:rPr>
          <w:sz w:val="24"/>
          <w:szCs w:val="40"/>
        </w:rPr>
      </w:pPr>
      <w:r w:rsidRPr="00033B06">
        <w:rPr>
          <w:sz w:val="24"/>
          <w:szCs w:val="40"/>
        </w:rPr>
        <w:t xml:space="preserve">Individual Record </w:t>
      </w:r>
      <w:r>
        <w:rPr>
          <w:sz w:val="24"/>
          <w:szCs w:val="40"/>
        </w:rPr>
        <w:t xml:space="preserve">Changes </w:t>
      </w:r>
      <w:r w:rsidRPr="00033B06">
        <w:rPr>
          <w:i/>
          <w:iCs/>
          <w:sz w:val="22"/>
          <w:szCs w:val="36"/>
        </w:rPr>
        <w:t>*Mandatory Fields</w:t>
      </w:r>
    </w:p>
    <w:tbl>
      <w:tblPr>
        <w:tblStyle w:val="TableGrid"/>
        <w:tblpPr w:leftFromText="180" w:rightFromText="180" w:vertAnchor="page" w:horzAnchor="page" w:tblpX="1351" w:tblpY="2653"/>
        <w:tblW w:w="798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1963"/>
        <w:gridCol w:w="5671"/>
        <w:gridCol w:w="2611"/>
        <w:gridCol w:w="2788"/>
      </w:tblGrid>
      <w:tr w:rsidR="00D82EE8" w:rsidRPr="004931A9" w14:paraId="146A6C0C" w14:textId="77777777" w:rsidTr="00D82EE8">
        <w:trPr>
          <w:gridAfter w:val="3"/>
          <w:wAfter w:w="3705" w:type="pct"/>
        </w:trPr>
        <w:tc>
          <w:tcPr>
            <w:tcW w:w="638" w:type="pct"/>
            <w:vAlign w:val="bottom"/>
          </w:tcPr>
          <w:p w14:paraId="78370FDE" w14:textId="6F6CA763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Constituent ID#</w:t>
            </w:r>
            <w:r w:rsidRPr="004931A9">
              <w:rPr>
                <w:sz w:val="18"/>
                <w:szCs w:val="18"/>
              </w:rPr>
              <w:t>*</w:t>
            </w:r>
          </w:p>
        </w:tc>
        <w:tc>
          <w:tcPr>
            <w:tcW w:w="657" w:type="pct"/>
            <w:tcBorders>
              <w:bottom w:val="single" w:sz="4" w:space="0" w:color="auto"/>
            </w:tcBorders>
            <w:vAlign w:val="bottom"/>
          </w:tcPr>
          <w:p w14:paraId="7368BEBE" w14:textId="77777777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</w:p>
        </w:tc>
      </w:tr>
      <w:tr w:rsidR="00D82EE8" w:rsidRPr="004931A9" w14:paraId="266B3DB8" w14:textId="77777777" w:rsidTr="00B15063">
        <w:trPr>
          <w:gridAfter w:val="2"/>
          <w:wAfter w:w="1807" w:type="pct"/>
        </w:trPr>
        <w:tc>
          <w:tcPr>
            <w:tcW w:w="638" w:type="pct"/>
            <w:vAlign w:val="bottom"/>
          </w:tcPr>
          <w:p w14:paraId="51BFC6EC" w14:textId="5AC6A989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Constituent</w:t>
            </w:r>
            <w:r w:rsidRPr="004931A9">
              <w:rPr>
                <w:sz w:val="18"/>
                <w:szCs w:val="18"/>
              </w:rPr>
              <w:t xml:space="preserve"> Name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2555" w:type="pct"/>
            <w:gridSpan w:val="2"/>
            <w:tcBorders>
              <w:bottom w:val="single" w:sz="4" w:space="0" w:color="auto"/>
            </w:tcBorders>
            <w:vAlign w:val="bottom"/>
          </w:tcPr>
          <w:p w14:paraId="453F3F46" w14:textId="77777777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</w:p>
        </w:tc>
      </w:tr>
      <w:tr w:rsidR="00D82EE8" w:rsidRPr="004931A9" w14:paraId="3660B05A" w14:textId="77777777" w:rsidTr="00B15063">
        <w:trPr>
          <w:gridAfter w:val="2"/>
          <w:wAfter w:w="1807" w:type="pct"/>
        </w:trPr>
        <w:tc>
          <w:tcPr>
            <w:tcW w:w="638" w:type="pct"/>
            <w:vAlign w:val="bottom"/>
          </w:tcPr>
          <w:p w14:paraId="7B2B74C9" w14:textId="2C3D3B87" w:rsidR="00D82EE8" w:rsidRPr="004931A9" w:rsidRDefault="008A27BB" w:rsidP="00B15063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Changes/Additions to Record</w:t>
            </w:r>
            <w:r w:rsidR="00D82EE8" w:rsidRPr="004931A9">
              <w:rPr>
                <w:sz w:val="18"/>
                <w:szCs w:val="18"/>
              </w:rPr>
              <w:t>*</w:t>
            </w:r>
          </w:p>
        </w:tc>
        <w:tc>
          <w:tcPr>
            <w:tcW w:w="2555" w:type="pct"/>
            <w:gridSpan w:val="2"/>
            <w:tcBorders>
              <w:bottom w:val="single" w:sz="4" w:space="0" w:color="auto"/>
            </w:tcBorders>
            <w:vAlign w:val="bottom"/>
          </w:tcPr>
          <w:p w14:paraId="4D2C4505" w14:textId="77777777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</w:p>
        </w:tc>
      </w:tr>
      <w:tr w:rsidR="00D82EE8" w:rsidRPr="004931A9" w14:paraId="56B92F80" w14:textId="77777777" w:rsidTr="008A27BB">
        <w:tc>
          <w:tcPr>
            <w:tcW w:w="638" w:type="pct"/>
            <w:vAlign w:val="bottom"/>
          </w:tcPr>
          <w:p w14:paraId="365A36E0" w14:textId="1431EA78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2555" w:type="pct"/>
            <w:gridSpan w:val="2"/>
            <w:tcBorders>
              <w:bottom w:val="single" w:sz="4" w:space="0" w:color="auto"/>
            </w:tcBorders>
            <w:vAlign w:val="bottom"/>
          </w:tcPr>
          <w:p w14:paraId="3DF80279" w14:textId="77777777" w:rsidR="00D82EE8" w:rsidRPr="004931A9" w:rsidRDefault="00D82EE8" w:rsidP="00B15063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874" w:type="pct"/>
            <w:vAlign w:val="bottom"/>
          </w:tcPr>
          <w:p w14:paraId="6E83A04A" w14:textId="77777777" w:rsidR="00D82EE8" w:rsidRPr="004931A9" w:rsidRDefault="00D82EE8" w:rsidP="00B15063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 xml:space="preserve">      </w:t>
            </w:r>
          </w:p>
        </w:tc>
        <w:tc>
          <w:tcPr>
            <w:tcW w:w="933" w:type="pct"/>
            <w:vAlign w:val="bottom"/>
          </w:tcPr>
          <w:p w14:paraId="4AA929E6" w14:textId="77777777" w:rsidR="00D82EE8" w:rsidRPr="004931A9" w:rsidRDefault="00D82EE8" w:rsidP="00B15063">
            <w:pPr>
              <w:rPr>
                <w:sz w:val="18"/>
                <w:szCs w:val="18"/>
              </w:rPr>
            </w:pPr>
          </w:p>
        </w:tc>
      </w:tr>
      <w:tr w:rsidR="008A27BB" w:rsidRPr="004931A9" w14:paraId="1C1C60EC" w14:textId="77777777" w:rsidTr="008A27BB">
        <w:trPr>
          <w:gridAfter w:val="2"/>
          <w:wAfter w:w="1807" w:type="pct"/>
        </w:trPr>
        <w:tc>
          <w:tcPr>
            <w:tcW w:w="638" w:type="pct"/>
            <w:vAlign w:val="bottom"/>
          </w:tcPr>
          <w:p w14:paraId="19601E44" w14:textId="22F47A83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2555" w:type="pct"/>
            <w:gridSpan w:val="2"/>
            <w:vAlign w:val="bottom"/>
          </w:tcPr>
          <w:p w14:paraId="1775C53D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</w:p>
        </w:tc>
      </w:tr>
    </w:tbl>
    <w:p w14:paraId="2403ECB9" w14:textId="4CDE04E4" w:rsidR="008A27BB" w:rsidRPr="00033B06" w:rsidRDefault="008A27BB" w:rsidP="008A27BB">
      <w:pPr>
        <w:pStyle w:val="NoSpacing"/>
        <w:rPr>
          <w:sz w:val="24"/>
          <w:szCs w:val="40"/>
        </w:rPr>
      </w:pPr>
      <w:r w:rsidRPr="00033B06">
        <w:rPr>
          <w:sz w:val="24"/>
          <w:szCs w:val="40"/>
        </w:rPr>
        <w:t>Organization Record</w:t>
      </w:r>
      <w:r>
        <w:rPr>
          <w:sz w:val="24"/>
          <w:szCs w:val="40"/>
        </w:rPr>
        <w:t xml:space="preserve"> Changes</w:t>
      </w:r>
      <w:r w:rsidRPr="00033B06">
        <w:rPr>
          <w:sz w:val="24"/>
          <w:szCs w:val="40"/>
        </w:rPr>
        <w:t xml:space="preserve"> </w:t>
      </w:r>
      <w:r w:rsidRPr="00033B06">
        <w:rPr>
          <w:i/>
          <w:iCs/>
          <w:sz w:val="22"/>
          <w:szCs w:val="36"/>
        </w:rPr>
        <w:t>*Mandatory Fields</w:t>
      </w:r>
    </w:p>
    <w:tbl>
      <w:tblPr>
        <w:tblStyle w:val="TableGrid"/>
        <w:tblpPr w:leftFromText="180" w:rightFromText="180" w:vertAnchor="page" w:horzAnchor="margin" w:tblpY="5737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4"/>
        <w:gridCol w:w="168"/>
        <w:gridCol w:w="1259"/>
        <w:gridCol w:w="901"/>
        <w:gridCol w:w="364"/>
        <w:gridCol w:w="177"/>
        <w:gridCol w:w="956"/>
        <w:gridCol w:w="212"/>
        <w:gridCol w:w="998"/>
        <w:gridCol w:w="2582"/>
        <w:gridCol w:w="29"/>
      </w:tblGrid>
      <w:tr w:rsidR="008A27BB" w:rsidRPr="004931A9" w14:paraId="2CE3DD18" w14:textId="77777777" w:rsidTr="008A27BB">
        <w:trPr>
          <w:gridAfter w:val="1"/>
          <w:wAfter w:w="15" w:type="pct"/>
          <w:trHeight w:val="482"/>
        </w:trPr>
        <w:tc>
          <w:tcPr>
            <w:tcW w:w="993" w:type="pct"/>
            <w:vAlign w:val="bottom"/>
          </w:tcPr>
          <w:p w14:paraId="1D9908E6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Constituent ID #</w:t>
            </w:r>
            <w:r w:rsidRPr="004931A9">
              <w:rPr>
                <w:sz w:val="18"/>
                <w:szCs w:val="18"/>
              </w:rPr>
              <w:t>*</w:t>
            </w:r>
          </w:p>
        </w:tc>
        <w:tc>
          <w:tcPr>
            <w:tcW w:w="3992" w:type="pct"/>
            <w:gridSpan w:val="9"/>
            <w:tcBorders>
              <w:bottom w:val="single" w:sz="4" w:space="0" w:color="auto"/>
            </w:tcBorders>
            <w:vAlign w:val="bottom"/>
          </w:tcPr>
          <w:p w14:paraId="12F71B6D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</w:p>
        </w:tc>
      </w:tr>
      <w:tr w:rsidR="008A27BB" w:rsidRPr="004931A9" w14:paraId="1011498F" w14:textId="77777777" w:rsidTr="008A27BB">
        <w:trPr>
          <w:gridAfter w:val="1"/>
          <w:wAfter w:w="15" w:type="pct"/>
          <w:trHeight w:val="494"/>
        </w:trPr>
        <w:tc>
          <w:tcPr>
            <w:tcW w:w="993" w:type="pct"/>
            <w:vAlign w:val="bottom"/>
          </w:tcPr>
          <w:p w14:paraId="3CA5B9E9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Organization Name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3992" w:type="pct"/>
            <w:gridSpan w:val="9"/>
            <w:tcBorders>
              <w:bottom w:val="single" w:sz="4" w:space="0" w:color="auto"/>
            </w:tcBorders>
            <w:vAlign w:val="bottom"/>
          </w:tcPr>
          <w:p w14:paraId="3CD9F177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</w:p>
        </w:tc>
      </w:tr>
      <w:tr w:rsidR="008A27BB" w:rsidRPr="004931A9" w14:paraId="34A64AF5" w14:textId="77777777" w:rsidTr="008A27BB">
        <w:trPr>
          <w:gridAfter w:val="1"/>
          <w:wAfter w:w="15" w:type="pct"/>
          <w:trHeight w:val="494"/>
        </w:trPr>
        <w:tc>
          <w:tcPr>
            <w:tcW w:w="4985" w:type="pct"/>
            <w:gridSpan w:val="10"/>
            <w:vAlign w:val="bottom"/>
          </w:tcPr>
          <w:p w14:paraId="45FDCCCA" w14:textId="16F53211" w:rsidR="008A27BB" w:rsidRPr="008A27BB" w:rsidRDefault="008A27BB" w:rsidP="008A27BB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Record Changes – fill in all that apply </w:t>
            </w:r>
          </w:p>
        </w:tc>
      </w:tr>
      <w:tr w:rsidR="008A27BB" w:rsidRPr="004931A9" w14:paraId="5602AAB9" w14:textId="77777777" w:rsidTr="008A27BB">
        <w:trPr>
          <w:gridAfter w:val="1"/>
          <w:wAfter w:w="15" w:type="pct"/>
          <w:trHeight w:val="482"/>
        </w:trPr>
        <w:tc>
          <w:tcPr>
            <w:tcW w:w="1081" w:type="pct"/>
            <w:gridSpan w:val="2"/>
            <w:vAlign w:val="bottom"/>
          </w:tcPr>
          <w:p w14:paraId="3C6AE6F8" w14:textId="578E7CD5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Is this Organization a</w:t>
            </w:r>
          </w:p>
        </w:tc>
        <w:sdt>
          <w:sdtPr>
            <w:rPr>
              <w:sz w:val="18"/>
              <w:szCs w:val="18"/>
            </w:rPr>
            <w:alias w:val="Organization Type"/>
            <w:tag w:val="Organization Type"/>
            <w:id w:val="2084021124"/>
            <w:placeholder>
              <w:docPart w:val="71A08B9A6312480DAA7E7A11FDAE7412"/>
            </w:placeholder>
            <w:showingPlcHdr/>
            <w:dropDownList>
              <w:listItem w:displayText="Corp - Acquired" w:value="Corp - Acquired"/>
              <w:listItem w:displayText="Corporate Headquarters" w:value="Corporate Headquarters"/>
              <w:listItem w:displayText="Estate" w:value="Estate"/>
              <w:listItem w:displayText="Estate of Spouse" w:value="Estate of Spouse"/>
              <w:listItem w:displayText="Parent Company" w:value="Parent Company"/>
              <w:listItem w:displayText="Foundation" w:value="Foundation"/>
              <w:listItem w:displayText="Subsidiary/Corp. Dept." w:value="Subsidiary/Corp. Dept."/>
              <w:listItem w:displayText="Trust" w:value="Trust"/>
            </w:dropDownList>
          </w:sdtPr>
          <w:sdtEndPr/>
          <w:sdtContent>
            <w:tc>
              <w:tcPr>
                <w:tcW w:w="113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6C2B96F3" w14:textId="77777777" w:rsidR="008A27BB" w:rsidRPr="004931A9" w:rsidRDefault="008A27BB" w:rsidP="008A27BB">
                <w:pPr>
                  <w:spacing w:before="240"/>
                  <w:rPr>
                    <w:sz w:val="18"/>
                    <w:szCs w:val="18"/>
                  </w:rPr>
                </w:pPr>
                <w:r w:rsidRPr="004931A9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896" w:type="pct"/>
            <w:gridSpan w:val="4"/>
            <w:vAlign w:val="bottom"/>
          </w:tcPr>
          <w:p w14:paraId="5F4AE6D4" w14:textId="77777777" w:rsidR="008A27BB" w:rsidRPr="004931A9" w:rsidRDefault="008A27BB" w:rsidP="008A27BB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Organization Relationship Name</w:t>
            </w:r>
          </w:p>
        </w:tc>
        <w:tc>
          <w:tcPr>
            <w:tcW w:w="1876" w:type="pct"/>
            <w:gridSpan w:val="2"/>
            <w:tcBorders>
              <w:bottom w:val="single" w:sz="4" w:space="0" w:color="auto"/>
            </w:tcBorders>
            <w:vAlign w:val="bottom"/>
          </w:tcPr>
          <w:p w14:paraId="57864B46" w14:textId="77777777" w:rsidR="008A27BB" w:rsidRPr="004931A9" w:rsidRDefault="008A27BB" w:rsidP="008A27BB">
            <w:pPr>
              <w:rPr>
                <w:sz w:val="18"/>
                <w:szCs w:val="18"/>
              </w:rPr>
            </w:pPr>
          </w:p>
        </w:tc>
      </w:tr>
      <w:tr w:rsidR="008A27BB" w:rsidRPr="004931A9" w14:paraId="565F6633" w14:textId="77777777" w:rsidTr="008A27BB">
        <w:trPr>
          <w:gridAfter w:val="1"/>
          <w:wAfter w:w="15" w:type="pct"/>
          <w:trHeight w:val="54"/>
        </w:trPr>
        <w:tc>
          <w:tcPr>
            <w:tcW w:w="4985" w:type="pct"/>
            <w:gridSpan w:val="10"/>
            <w:shd w:val="clear" w:color="auto" w:fill="auto"/>
            <w:vAlign w:val="bottom"/>
          </w:tcPr>
          <w:p w14:paraId="3F5C636F" w14:textId="77777777" w:rsidR="008A27BB" w:rsidRPr="004931A9" w:rsidRDefault="008A27BB" w:rsidP="008A27BB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A27BB" w:rsidRPr="004931A9" w14:paraId="6FBD3412" w14:textId="77777777" w:rsidTr="008A27BB">
        <w:trPr>
          <w:trHeight w:val="482"/>
        </w:trPr>
        <w:tc>
          <w:tcPr>
            <w:tcW w:w="993" w:type="pct"/>
            <w:vAlign w:val="bottom"/>
          </w:tcPr>
          <w:p w14:paraId="24E09A4E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Individual Relationship Name*</w:t>
            </w:r>
          </w:p>
        </w:tc>
        <w:tc>
          <w:tcPr>
            <w:tcW w:w="1411" w:type="pct"/>
            <w:gridSpan w:val="4"/>
            <w:tcBorders>
              <w:bottom w:val="single" w:sz="4" w:space="0" w:color="auto"/>
            </w:tcBorders>
            <w:vAlign w:val="bottom"/>
          </w:tcPr>
          <w:p w14:paraId="578C6BC4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594" w:type="pct"/>
            <w:gridSpan w:val="2"/>
            <w:vAlign w:val="bottom"/>
          </w:tcPr>
          <w:p w14:paraId="410F1858" w14:textId="77777777" w:rsidR="008A27BB" w:rsidRPr="004931A9" w:rsidRDefault="008A27BB" w:rsidP="008A27BB">
            <w:pPr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>Individual Relationship Title*</w:t>
            </w:r>
          </w:p>
        </w:tc>
        <w:tc>
          <w:tcPr>
            <w:tcW w:w="2003" w:type="pct"/>
            <w:gridSpan w:val="4"/>
            <w:tcBorders>
              <w:bottom w:val="single" w:sz="4" w:space="0" w:color="auto"/>
            </w:tcBorders>
            <w:vAlign w:val="bottom"/>
          </w:tcPr>
          <w:p w14:paraId="7B25AF26" w14:textId="77777777" w:rsidR="008A27BB" w:rsidRPr="004931A9" w:rsidRDefault="008A27BB" w:rsidP="008A27BB">
            <w:pPr>
              <w:rPr>
                <w:sz w:val="18"/>
                <w:szCs w:val="18"/>
              </w:rPr>
            </w:pPr>
          </w:p>
        </w:tc>
      </w:tr>
      <w:tr w:rsidR="008A27BB" w:rsidRPr="004931A9" w14:paraId="69720C07" w14:textId="77777777" w:rsidTr="008A27BB">
        <w:trPr>
          <w:trHeight w:val="482"/>
        </w:trPr>
        <w:tc>
          <w:tcPr>
            <w:tcW w:w="993" w:type="pct"/>
            <w:vAlign w:val="bottom"/>
          </w:tcPr>
          <w:p w14:paraId="48838CB3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  <w:r w:rsidRPr="004931A9">
              <w:rPr>
                <w:sz w:val="18"/>
                <w:szCs w:val="18"/>
              </w:rPr>
              <w:t xml:space="preserve">Individual Relationship </w:t>
            </w:r>
            <w:r>
              <w:rPr>
                <w:sz w:val="18"/>
                <w:szCs w:val="18"/>
              </w:rPr>
              <w:t>Type</w:t>
            </w:r>
            <w:r w:rsidRPr="004931A9">
              <w:rPr>
                <w:sz w:val="18"/>
                <w:szCs w:val="18"/>
              </w:rPr>
              <w:t>*</w:t>
            </w:r>
          </w:p>
        </w:tc>
        <w:sdt>
          <w:sdtPr>
            <w:rPr>
              <w:sz w:val="18"/>
              <w:szCs w:val="18"/>
            </w:rPr>
            <w:id w:val="1742218116"/>
            <w:placeholder>
              <w:docPart w:val="97F2DFA8B7D54E9689CADAC6333FEE30"/>
            </w:placeholder>
            <w:showingPlcHdr/>
            <w:dropDownList>
              <w:listItem w:displayText="Cultivation Event Invitee" w:value="Cultivation Event Invitee"/>
              <w:listItem w:displayText="Fundraising Event Contact" w:value="Fundraising Event Contact"/>
              <w:listItem w:displayText="Grants Contact" w:value="Grants Contact"/>
              <w:listItem w:displayText="Primary Contact" w:value="Primary Contact"/>
              <w:listItem w:displayText="Regional Contact" w:value="Regional Contact"/>
            </w:dropDownList>
          </w:sdtPr>
          <w:sdtEndPr/>
          <w:sdtContent>
            <w:tc>
              <w:tcPr>
                <w:tcW w:w="1411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79B99A19" w14:textId="77777777" w:rsidR="008A27BB" w:rsidRPr="004931A9" w:rsidRDefault="008A27BB" w:rsidP="008A27BB">
                <w:pPr>
                  <w:spacing w:before="240"/>
                  <w:rPr>
                    <w:sz w:val="18"/>
                    <w:szCs w:val="18"/>
                  </w:rPr>
                </w:pPr>
                <w:r w:rsidRPr="00033B06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2596" w:type="pct"/>
            <w:gridSpan w:val="6"/>
            <w:vAlign w:val="bottom"/>
          </w:tcPr>
          <w:p w14:paraId="6059A093" w14:textId="77777777" w:rsidR="008A27BB" w:rsidRPr="004931A9" w:rsidRDefault="008A27BB" w:rsidP="008A2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Hint: CEO, President, Founder, </w:t>
            </w:r>
            <w:proofErr w:type="gramStart"/>
            <w:r>
              <w:rPr>
                <w:sz w:val="18"/>
                <w:szCs w:val="18"/>
              </w:rPr>
              <w:t>etc.</w:t>
            </w:r>
            <w:proofErr w:type="gramEnd"/>
            <w:r>
              <w:rPr>
                <w:sz w:val="18"/>
                <w:szCs w:val="18"/>
              </w:rPr>
              <w:t xml:space="preserve"> are Primary Contacts. Sales Associates, Grant Specialists, Managers can be </w:t>
            </w:r>
            <w:r w:rsidRPr="00F51318">
              <w:rPr>
                <w:sz w:val="18"/>
                <w:szCs w:val="18"/>
              </w:rPr>
              <w:t>Regional Contact</w:t>
            </w:r>
            <w:r>
              <w:rPr>
                <w:sz w:val="18"/>
                <w:szCs w:val="18"/>
              </w:rPr>
              <w:t xml:space="preserve">s, Grant Contacts, </w:t>
            </w:r>
            <w:r w:rsidRPr="00033B06">
              <w:rPr>
                <w:sz w:val="18"/>
                <w:szCs w:val="18"/>
              </w:rPr>
              <w:t>Fundraising Event Contact</w:t>
            </w:r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etc.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</w:tr>
      <w:tr w:rsidR="008A27BB" w:rsidRPr="004931A9" w14:paraId="047A45EF" w14:textId="77777777" w:rsidTr="008A27BB">
        <w:trPr>
          <w:trHeight w:val="761"/>
        </w:trPr>
        <w:tc>
          <w:tcPr>
            <w:tcW w:w="1741" w:type="pct"/>
            <w:gridSpan w:val="3"/>
            <w:vAlign w:val="bottom"/>
          </w:tcPr>
          <w:p w14:paraId="57446692" w14:textId="77777777" w:rsidR="008A27BB" w:rsidRPr="004931A9" w:rsidRDefault="008A27BB" w:rsidP="008A27BB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Is this </w:t>
            </w:r>
            <w:r w:rsidRPr="004931A9">
              <w:rPr>
                <w:sz w:val="18"/>
                <w:szCs w:val="18"/>
              </w:rPr>
              <w:t xml:space="preserve">Individual Relationship </w:t>
            </w:r>
            <w:r>
              <w:rPr>
                <w:sz w:val="18"/>
                <w:szCs w:val="18"/>
              </w:rPr>
              <w:t>a Contact for the Organization?</w:t>
            </w:r>
            <w:r w:rsidRPr="004931A9">
              <w:rPr>
                <w:sz w:val="18"/>
                <w:szCs w:val="18"/>
              </w:rPr>
              <w:t>*</w:t>
            </w:r>
          </w:p>
        </w:tc>
        <w:sdt>
          <w:sdtPr>
            <w:rPr>
              <w:sz w:val="18"/>
              <w:szCs w:val="18"/>
            </w:rPr>
            <w:id w:val="-634801835"/>
            <w:placeholder>
              <w:docPart w:val="62CFA80207E347C9AF320B31BCCF3383"/>
            </w:placeholder>
            <w:showingPlcHdr/>
            <w:dropDownList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75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761FDCCE" w14:textId="77777777" w:rsidR="008A27BB" w:rsidRPr="004931A9" w:rsidRDefault="008A27BB" w:rsidP="008A27BB">
                <w:pPr>
                  <w:spacing w:before="240"/>
                  <w:rPr>
                    <w:sz w:val="18"/>
                    <w:szCs w:val="18"/>
                  </w:rPr>
                </w:pPr>
                <w:r w:rsidRPr="00B50277">
                  <w:rPr>
                    <w:rStyle w:val="PlaceholderText"/>
                    <w:sz w:val="18"/>
                    <w:szCs w:val="18"/>
                  </w:rPr>
                  <w:t>Choose an item.</w:t>
                </w:r>
              </w:p>
            </w:tc>
          </w:sdtContent>
        </w:sdt>
        <w:tc>
          <w:tcPr>
            <w:tcW w:w="1135" w:type="pct"/>
            <w:gridSpan w:val="3"/>
            <w:vAlign w:val="bottom"/>
          </w:tcPr>
          <w:p w14:paraId="3F66CF03" w14:textId="77777777" w:rsidR="008A27BB" w:rsidRPr="004931A9" w:rsidRDefault="008A27BB" w:rsidP="008A2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 they replacing an existing Contact relationship, if yes who?*</w:t>
            </w:r>
          </w:p>
        </w:tc>
        <w:tc>
          <w:tcPr>
            <w:tcW w:w="1368" w:type="pct"/>
            <w:gridSpan w:val="2"/>
            <w:tcBorders>
              <w:bottom w:val="single" w:sz="4" w:space="0" w:color="auto"/>
            </w:tcBorders>
            <w:vAlign w:val="bottom"/>
          </w:tcPr>
          <w:p w14:paraId="66206973" w14:textId="77777777" w:rsidR="008A27BB" w:rsidRPr="004931A9" w:rsidRDefault="008A27BB" w:rsidP="008A27BB">
            <w:pPr>
              <w:rPr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10381"/>
        <w:tblW w:w="509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7634"/>
      </w:tblGrid>
      <w:tr w:rsidR="00E52E33" w:rsidRPr="004931A9" w14:paraId="752875C2" w14:textId="77777777" w:rsidTr="00E52E33">
        <w:tc>
          <w:tcPr>
            <w:tcW w:w="999" w:type="pct"/>
            <w:vAlign w:val="bottom"/>
          </w:tcPr>
          <w:p w14:paraId="50056062" w14:textId="77777777" w:rsidR="00E52E33" w:rsidRPr="004931A9" w:rsidRDefault="00E52E33" w:rsidP="00E52E33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Changes/Additions to Record</w:t>
            </w:r>
            <w:r w:rsidRPr="004931A9">
              <w:rPr>
                <w:sz w:val="18"/>
                <w:szCs w:val="18"/>
              </w:rPr>
              <w:t>*</w:t>
            </w:r>
          </w:p>
        </w:tc>
        <w:tc>
          <w:tcPr>
            <w:tcW w:w="4001" w:type="pct"/>
            <w:tcBorders>
              <w:bottom w:val="single" w:sz="4" w:space="0" w:color="auto"/>
            </w:tcBorders>
            <w:vAlign w:val="bottom"/>
          </w:tcPr>
          <w:p w14:paraId="794F6025" w14:textId="77777777" w:rsidR="00E52E33" w:rsidRPr="004931A9" w:rsidRDefault="00E52E33" w:rsidP="00E52E33">
            <w:pPr>
              <w:spacing w:before="240"/>
              <w:rPr>
                <w:sz w:val="18"/>
                <w:szCs w:val="18"/>
              </w:rPr>
            </w:pPr>
          </w:p>
        </w:tc>
      </w:tr>
      <w:tr w:rsidR="00E52E33" w:rsidRPr="004931A9" w14:paraId="42DD3CD9" w14:textId="77777777" w:rsidTr="00E52E33">
        <w:tc>
          <w:tcPr>
            <w:tcW w:w="999" w:type="pct"/>
            <w:vAlign w:val="bottom"/>
          </w:tcPr>
          <w:p w14:paraId="2C3A794E" w14:textId="77777777" w:rsidR="00E52E33" w:rsidRPr="004931A9" w:rsidRDefault="00E52E33" w:rsidP="00E52E33">
            <w:pPr>
              <w:spacing w:before="240"/>
              <w:rPr>
                <w:sz w:val="18"/>
                <w:szCs w:val="18"/>
              </w:rPr>
            </w:pPr>
          </w:p>
        </w:tc>
        <w:tc>
          <w:tcPr>
            <w:tcW w:w="4001" w:type="pct"/>
            <w:tcBorders>
              <w:bottom w:val="single" w:sz="4" w:space="0" w:color="auto"/>
            </w:tcBorders>
            <w:vAlign w:val="bottom"/>
          </w:tcPr>
          <w:p w14:paraId="5A4C797B" w14:textId="77777777" w:rsidR="00E52E33" w:rsidRPr="004931A9" w:rsidRDefault="00E52E33" w:rsidP="00E52E33">
            <w:pPr>
              <w:spacing w:before="240"/>
              <w:rPr>
                <w:sz w:val="18"/>
                <w:szCs w:val="18"/>
              </w:rPr>
            </w:pPr>
          </w:p>
        </w:tc>
      </w:tr>
    </w:tbl>
    <w:p w14:paraId="5CBB28A3" w14:textId="77777777" w:rsidR="007124AE" w:rsidRPr="00D671FD" w:rsidRDefault="007124AE" w:rsidP="00D671FD"/>
    <w:sectPr w:rsidR="007124AE" w:rsidRPr="00D671FD" w:rsidSect="00033B06">
      <w:headerReference w:type="default" r:id="rId10"/>
      <w:footerReference w:type="default" r:id="rId11"/>
      <w:pgSz w:w="12240" w:h="15840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F93E0" w14:textId="77777777" w:rsidR="00940F68" w:rsidRDefault="00940F68" w:rsidP="00C9238F">
      <w:pPr>
        <w:spacing w:after="0" w:line="240" w:lineRule="auto"/>
      </w:pPr>
      <w:r>
        <w:separator/>
      </w:r>
    </w:p>
  </w:endnote>
  <w:endnote w:type="continuationSeparator" w:id="0">
    <w:p w14:paraId="5CED42B8" w14:textId="77777777" w:rsidR="00940F68" w:rsidRDefault="00940F6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F91B50-ACEB-4C77-8635-7732EBE2B864}"/>
    <w:embedBold r:id="rId2" w:fontKey="{CB2B5D71-EFD1-4B56-BBB4-7E93A613D20F}"/>
    <w:embedItalic r:id="rId3" w:fontKey="{A5F83961-34D4-4010-8FA3-29E125525E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F443D5A-EFDC-4706-9BF6-FC58C36DB0B4}"/>
    <w:embedBold r:id="rId5" w:fontKey="{5168EDB7-E75C-4BF3-ADAB-7D7B931FBA00}"/>
    <w:embedItalic r:id="rId6" w:fontKey="{94109445-BE93-46EE-B3C9-0F439BC10A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3F585F8-E15E-4CC7-8A8F-B5F4B1B82F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6BE2F" w14:textId="629C4086" w:rsidR="0014656D" w:rsidRPr="0014656D" w:rsidRDefault="0014656D" w:rsidP="0014656D">
    <w:pPr>
      <w:pStyle w:val="Footer"/>
      <w:jc w:val="center"/>
      <w:rPr>
        <w:b/>
        <w:bCs/>
        <w:szCs w:val="18"/>
      </w:rPr>
    </w:pPr>
    <w:r w:rsidRPr="0014656D">
      <w:rPr>
        <w:b/>
        <w:bCs/>
        <w:szCs w:val="18"/>
      </w:rPr>
      <w:t xml:space="preserve">Reminder, mandatory fields </w:t>
    </w:r>
    <w:proofErr w:type="gramStart"/>
    <w:r w:rsidRPr="0014656D">
      <w:rPr>
        <w:b/>
        <w:bCs/>
        <w:szCs w:val="18"/>
      </w:rPr>
      <w:t>are required</w:t>
    </w:r>
    <w:proofErr w:type="gramEnd"/>
    <w:r w:rsidRPr="0014656D">
      <w:rPr>
        <w:b/>
        <w:bCs/>
        <w:szCs w:val="18"/>
      </w:rPr>
      <w:t xml:space="preserve">. Forms will </w:t>
    </w:r>
    <w:proofErr w:type="gramStart"/>
    <w:r w:rsidRPr="0014656D">
      <w:rPr>
        <w:b/>
        <w:bCs/>
        <w:szCs w:val="18"/>
      </w:rPr>
      <w:t>be returned</w:t>
    </w:r>
    <w:proofErr w:type="gramEnd"/>
    <w:r w:rsidRPr="0014656D">
      <w:rPr>
        <w:b/>
        <w:bCs/>
        <w:szCs w:val="18"/>
      </w:rPr>
      <w:t>, and data entry will not be performed, if</w:t>
    </w:r>
    <w:r>
      <w:rPr>
        <w:b/>
        <w:bCs/>
        <w:szCs w:val="18"/>
      </w:rPr>
      <w:t xml:space="preserve"> </w:t>
    </w:r>
    <w:r w:rsidRPr="0014656D">
      <w:rPr>
        <w:b/>
        <w:bCs/>
        <w:szCs w:val="18"/>
      </w:rPr>
      <w:t>incomplete.</w:t>
    </w:r>
  </w:p>
  <w:p w14:paraId="3A1194FA" w14:textId="77777777" w:rsidR="0014656D" w:rsidRDefault="0014656D" w:rsidP="0014656D">
    <w:pPr>
      <w:pStyle w:val="Footer"/>
      <w:rPr>
        <w:b/>
        <w:bCs/>
        <w:sz w:val="20"/>
        <w:szCs w:val="20"/>
      </w:rPr>
    </w:pPr>
  </w:p>
  <w:p w14:paraId="72BD44CC" w14:textId="77777777" w:rsidR="0014656D" w:rsidRDefault="0014656D" w:rsidP="0014656D">
    <w:pPr>
      <w:pStyle w:val="Footer"/>
      <w:rPr>
        <w:b/>
        <w:bCs/>
        <w:sz w:val="20"/>
        <w:szCs w:val="20"/>
      </w:rPr>
    </w:pPr>
  </w:p>
  <w:p w14:paraId="76A03B71" w14:textId="4F8D1722" w:rsidR="0014656D" w:rsidRPr="0014656D" w:rsidRDefault="0014656D" w:rsidP="0014656D">
    <w:pPr>
      <w:pStyle w:val="Footer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10586" w14:textId="77777777" w:rsidR="00940F68" w:rsidRDefault="00940F68" w:rsidP="00C9238F">
      <w:pPr>
        <w:spacing w:after="0" w:line="240" w:lineRule="auto"/>
      </w:pPr>
      <w:r>
        <w:separator/>
      </w:r>
    </w:p>
  </w:footnote>
  <w:footnote w:type="continuationSeparator" w:id="0">
    <w:p w14:paraId="3399BFA3" w14:textId="77777777" w:rsidR="00940F68" w:rsidRDefault="00940F6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40" w:type="dxa"/>
      <w:shd w:val="clear" w:color="auto" w:fill="0070C0"/>
      <w:tblLook w:val="04A0" w:firstRow="1" w:lastRow="0" w:firstColumn="1" w:lastColumn="0" w:noHBand="0" w:noVBand="1"/>
    </w:tblPr>
    <w:tblGrid>
      <w:gridCol w:w="270"/>
      <w:gridCol w:w="9270"/>
    </w:tblGrid>
    <w:tr w:rsidR="00576892" w:rsidRPr="00576892" w14:paraId="4D674BC8" w14:textId="7FFFEF0E" w:rsidTr="00BB1398">
      <w:trPr>
        <w:trHeight w:val="990"/>
      </w:trPr>
      <w:tc>
        <w:tcPr>
          <w:tcW w:w="270" w:type="dxa"/>
          <w:shd w:val="clear" w:color="auto" w:fill="0070C0"/>
          <w:vAlign w:val="center"/>
        </w:tcPr>
        <w:p w14:paraId="5ACC4C1C" w14:textId="408AED41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9270" w:type="dxa"/>
          <w:shd w:val="clear" w:color="auto" w:fill="0070C0"/>
          <w:vAlign w:val="center"/>
        </w:tcPr>
        <w:p w14:paraId="6A90BB1E" w14:textId="16289EA0" w:rsidR="00576892" w:rsidRPr="00576892" w:rsidRDefault="00BB1398" w:rsidP="00BB1398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Raiser’s Edge </w:t>
          </w:r>
          <w:r w:rsidR="00940F68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Constituent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940F68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Addition</w:t>
          </w:r>
          <w:r w:rsidR="007124AE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/Change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</w:t>
          </w:r>
          <w:r w:rsidR="00114C0F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Request </w:t>
          </w:r>
          <w:r w:rsidR="00940F68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Form</w:t>
          </w:r>
        </w:p>
      </w:tc>
    </w:tr>
  </w:tbl>
  <w:p w14:paraId="0ED3285A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10433168">
    <w:abstractNumId w:val="11"/>
  </w:num>
  <w:num w:numId="2" w16cid:durableId="1692604909">
    <w:abstractNumId w:val="7"/>
  </w:num>
  <w:num w:numId="3" w16cid:durableId="1937710809">
    <w:abstractNumId w:val="15"/>
  </w:num>
  <w:num w:numId="4" w16cid:durableId="908686383">
    <w:abstractNumId w:val="12"/>
  </w:num>
  <w:num w:numId="5" w16cid:durableId="444619563">
    <w:abstractNumId w:val="13"/>
  </w:num>
  <w:num w:numId="6" w16cid:durableId="1358198904">
    <w:abstractNumId w:val="19"/>
  </w:num>
  <w:num w:numId="7" w16cid:durableId="960039274">
    <w:abstractNumId w:val="6"/>
  </w:num>
  <w:num w:numId="8" w16cid:durableId="673651381">
    <w:abstractNumId w:val="10"/>
  </w:num>
  <w:num w:numId="9" w16cid:durableId="1277952582">
    <w:abstractNumId w:val="17"/>
  </w:num>
  <w:num w:numId="10" w16cid:durableId="75438523">
    <w:abstractNumId w:val="1"/>
  </w:num>
  <w:num w:numId="11" w16cid:durableId="789863224">
    <w:abstractNumId w:val="5"/>
  </w:num>
  <w:num w:numId="12" w16cid:durableId="1467628978">
    <w:abstractNumId w:val="0"/>
  </w:num>
  <w:num w:numId="13" w16cid:durableId="247542188">
    <w:abstractNumId w:val="2"/>
  </w:num>
  <w:num w:numId="14" w16cid:durableId="1080638112">
    <w:abstractNumId w:val="9"/>
  </w:num>
  <w:num w:numId="15" w16cid:durableId="1891962881">
    <w:abstractNumId w:val="8"/>
  </w:num>
  <w:num w:numId="16" w16cid:durableId="800608693">
    <w:abstractNumId w:val="16"/>
  </w:num>
  <w:num w:numId="17" w16cid:durableId="939022268">
    <w:abstractNumId w:val="3"/>
  </w:num>
  <w:num w:numId="18" w16cid:durableId="1060402212">
    <w:abstractNumId w:val="21"/>
  </w:num>
  <w:num w:numId="19" w16cid:durableId="1728608953">
    <w:abstractNumId w:val="18"/>
  </w:num>
  <w:num w:numId="20" w16cid:durableId="1133134371">
    <w:abstractNumId w:val="14"/>
  </w:num>
  <w:num w:numId="21" w16cid:durableId="526600154">
    <w:abstractNumId w:val="20"/>
  </w:num>
  <w:num w:numId="22" w16cid:durableId="103784890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F68"/>
    <w:rsid w:val="00003212"/>
    <w:rsid w:val="00033B06"/>
    <w:rsid w:val="00052382"/>
    <w:rsid w:val="0006568A"/>
    <w:rsid w:val="00065A07"/>
    <w:rsid w:val="00076F0F"/>
    <w:rsid w:val="00084253"/>
    <w:rsid w:val="000A67E0"/>
    <w:rsid w:val="000D1F49"/>
    <w:rsid w:val="001120CA"/>
    <w:rsid w:val="00114C0F"/>
    <w:rsid w:val="0014656D"/>
    <w:rsid w:val="001727CA"/>
    <w:rsid w:val="002C56E6"/>
    <w:rsid w:val="002D3238"/>
    <w:rsid w:val="002F5B3B"/>
    <w:rsid w:val="00361E11"/>
    <w:rsid w:val="003F0847"/>
    <w:rsid w:val="0040090B"/>
    <w:rsid w:val="0046302A"/>
    <w:rsid w:val="00487D2D"/>
    <w:rsid w:val="004931A9"/>
    <w:rsid w:val="004D5D62"/>
    <w:rsid w:val="004E5717"/>
    <w:rsid w:val="005112D0"/>
    <w:rsid w:val="00576892"/>
    <w:rsid w:val="00577E06"/>
    <w:rsid w:val="005A3BF7"/>
    <w:rsid w:val="005D63B9"/>
    <w:rsid w:val="005F2035"/>
    <w:rsid w:val="005F7990"/>
    <w:rsid w:val="0063739C"/>
    <w:rsid w:val="007124AE"/>
    <w:rsid w:val="00770F25"/>
    <w:rsid w:val="007A35A8"/>
    <w:rsid w:val="007B0A85"/>
    <w:rsid w:val="007C6A52"/>
    <w:rsid w:val="0082043E"/>
    <w:rsid w:val="00897670"/>
    <w:rsid w:val="008A27BB"/>
    <w:rsid w:val="008B0E32"/>
    <w:rsid w:val="008E203A"/>
    <w:rsid w:val="009110BA"/>
    <w:rsid w:val="0091229C"/>
    <w:rsid w:val="00920221"/>
    <w:rsid w:val="00940E73"/>
    <w:rsid w:val="00940F68"/>
    <w:rsid w:val="0098597D"/>
    <w:rsid w:val="009C7B3C"/>
    <w:rsid w:val="009F619A"/>
    <w:rsid w:val="009F6DDE"/>
    <w:rsid w:val="00A1613A"/>
    <w:rsid w:val="00A370A8"/>
    <w:rsid w:val="00AB2CC3"/>
    <w:rsid w:val="00AF6BFE"/>
    <w:rsid w:val="00B50277"/>
    <w:rsid w:val="00BB1398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671FD"/>
    <w:rsid w:val="00D82EE8"/>
    <w:rsid w:val="00DB3FAD"/>
    <w:rsid w:val="00E52E33"/>
    <w:rsid w:val="00E61C09"/>
    <w:rsid w:val="00EB3B58"/>
    <w:rsid w:val="00EC7359"/>
    <w:rsid w:val="00EE3054"/>
    <w:rsid w:val="00F00606"/>
    <w:rsid w:val="00F01256"/>
    <w:rsid w:val="00F513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9EE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costa9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77131464F24F82B6F7B8C792360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C61A5-35B0-434E-BD43-5E0A65D90997}"/>
      </w:docPartPr>
      <w:docPartBody>
        <w:p w:rsidR="00502A0E" w:rsidRDefault="00DD4859" w:rsidP="00DD4859">
          <w:pPr>
            <w:pStyle w:val="F877131464F24F82B6F7B8C79236074F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1D85B779BA97448196A5AEBD000A5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7A9CC-B0B6-468B-8CCA-E65D32EC674C}"/>
      </w:docPartPr>
      <w:docPartBody>
        <w:p w:rsidR="00502A0E" w:rsidRDefault="00DD4859" w:rsidP="00DD4859">
          <w:pPr>
            <w:pStyle w:val="1D85B779BA97448196A5AEBD000A59D1"/>
          </w:pPr>
          <w:r w:rsidRPr="00576892">
            <w:t>Email</w:t>
          </w:r>
        </w:p>
      </w:docPartBody>
    </w:docPart>
    <w:docPart>
      <w:docPartPr>
        <w:name w:val="F46113FF60764125A6D17128CFCD2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27B4A-9AC1-46FA-AB0C-DDF3CB4D176F}"/>
      </w:docPartPr>
      <w:docPartBody>
        <w:p w:rsidR="00502A0E" w:rsidRDefault="00DD4859" w:rsidP="00DD4859">
          <w:pPr>
            <w:pStyle w:val="F46113FF60764125A6D17128CFCD2A19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2534AE7C061840BAAD70A0F5E7901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5E1DD-235A-47FC-B0B9-73E5C9AA5936}"/>
      </w:docPartPr>
      <w:docPartBody>
        <w:p w:rsidR="00502A0E" w:rsidRDefault="00DD4859" w:rsidP="00DD4859">
          <w:pPr>
            <w:pStyle w:val="2534AE7C061840BAAD70A0F5E790166E"/>
          </w:pPr>
          <w:r w:rsidRPr="00576892">
            <w:t>Email</w:t>
          </w:r>
        </w:p>
      </w:docPartBody>
    </w:docPart>
    <w:docPart>
      <w:docPartPr>
        <w:name w:val="6C65789111C14431B971158963EF9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CDEC0-D1FD-430F-AF6E-C0C3B031DB10}"/>
      </w:docPartPr>
      <w:docPartBody>
        <w:p w:rsidR="00502A0E" w:rsidRDefault="00DD4859" w:rsidP="00DD4859">
          <w:pPr>
            <w:pStyle w:val="6C65789111C14431B971158963EF9044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4CDF2A2B511F4274AF86A4EF86387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9266A-C086-4167-A669-856151EFDAD1}"/>
      </w:docPartPr>
      <w:docPartBody>
        <w:p w:rsidR="00502A0E" w:rsidRDefault="00DD4859" w:rsidP="00DD4859">
          <w:pPr>
            <w:pStyle w:val="4CDF2A2B511F4274AF86A4EF86387FBC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DFF0C4EB19C443A4B9E9DC7C7C5C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BD27B-CCE2-435B-90EB-D7312836AA1A}"/>
      </w:docPartPr>
      <w:docPartBody>
        <w:p w:rsidR="00502A0E" w:rsidRDefault="00DD4859" w:rsidP="00DD4859">
          <w:pPr>
            <w:pStyle w:val="DFF0C4EB19C443A4B9E9DC7C7C5CB35F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71A08B9A6312480DAA7E7A11FDAE7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F0C68-338C-44A8-A884-F5A1102EEDDB}"/>
      </w:docPartPr>
      <w:docPartBody>
        <w:p w:rsidR="0072112F" w:rsidRDefault="00502A0E" w:rsidP="00502A0E">
          <w:pPr>
            <w:pStyle w:val="71A08B9A6312480DAA7E7A11FDAE7412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97F2DFA8B7D54E9689CADAC6333FE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13E35-89AA-4668-9360-C00870D81598}"/>
      </w:docPartPr>
      <w:docPartBody>
        <w:p w:rsidR="0072112F" w:rsidRDefault="00502A0E" w:rsidP="00502A0E">
          <w:pPr>
            <w:pStyle w:val="97F2DFA8B7D54E9689CADAC6333FEE30"/>
          </w:pPr>
          <w:r w:rsidRPr="00005CF2">
            <w:rPr>
              <w:rStyle w:val="PlaceholderText"/>
            </w:rPr>
            <w:t>Choose an item.</w:t>
          </w:r>
        </w:p>
      </w:docPartBody>
    </w:docPart>
    <w:docPart>
      <w:docPartPr>
        <w:name w:val="62CFA80207E347C9AF320B31BCCF3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80D5E-47DA-4035-9978-A3C3C23C50B3}"/>
      </w:docPartPr>
      <w:docPartBody>
        <w:p w:rsidR="0072112F" w:rsidRDefault="00502A0E" w:rsidP="00502A0E">
          <w:pPr>
            <w:pStyle w:val="62CFA80207E347C9AF320B31BCCF3383"/>
          </w:pPr>
          <w:r w:rsidRPr="00005CF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859"/>
    <w:rsid w:val="00502A0E"/>
    <w:rsid w:val="0072112F"/>
    <w:rsid w:val="00DD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12F"/>
    <w:rPr>
      <w:color w:val="808080"/>
    </w:rPr>
  </w:style>
  <w:style w:type="paragraph" w:customStyle="1" w:styleId="71A08B9A6312480DAA7E7A11FDAE7412">
    <w:name w:val="71A08B9A6312480DAA7E7A11FDAE7412"/>
    <w:rsid w:val="00502A0E"/>
  </w:style>
  <w:style w:type="paragraph" w:customStyle="1" w:styleId="97F2DFA8B7D54E9689CADAC6333FEE30">
    <w:name w:val="97F2DFA8B7D54E9689CADAC6333FEE30"/>
    <w:rsid w:val="00502A0E"/>
  </w:style>
  <w:style w:type="paragraph" w:customStyle="1" w:styleId="62CFA80207E347C9AF320B31BCCF3383">
    <w:name w:val="62CFA80207E347C9AF320B31BCCF3383"/>
    <w:rsid w:val="00502A0E"/>
  </w:style>
  <w:style w:type="paragraph" w:customStyle="1" w:styleId="F877131464F24F82B6F7B8C79236074F">
    <w:name w:val="F877131464F24F82B6F7B8C79236074F"/>
    <w:rsid w:val="00DD4859"/>
  </w:style>
  <w:style w:type="paragraph" w:customStyle="1" w:styleId="1D85B779BA97448196A5AEBD000A59D1">
    <w:name w:val="1D85B779BA97448196A5AEBD000A59D1"/>
    <w:rsid w:val="00DD4859"/>
  </w:style>
  <w:style w:type="paragraph" w:customStyle="1" w:styleId="F46113FF60764125A6D17128CFCD2A19">
    <w:name w:val="F46113FF60764125A6D17128CFCD2A19"/>
    <w:rsid w:val="00DD4859"/>
  </w:style>
  <w:style w:type="paragraph" w:customStyle="1" w:styleId="2534AE7C061840BAAD70A0F5E790166E">
    <w:name w:val="2534AE7C061840BAAD70A0F5E790166E"/>
    <w:rsid w:val="00DD4859"/>
  </w:style>
  <w:style w:type="paragraph" w:customStyle="1" w:styleId="6C65789111C14431B971158963EF9044">
    <w:name w:val="6C65789111C14431B971158963EF9044"/>
    <w:rsid w:val="00DD4859"/>
  </w:style>
  <w:style w:type="paragraph" w:customStyle="1" w:styleId="4CDF2A2B511F4274AF86A4EF86387FBC">
    <w:name w:val="4CDF2A2B511F4274AF86A4EF86387FBC"/>
    <w:rsid w:val="00DD4859"/>
  </w:style>
  <w:style w:type="paragraph" w:customStyle="1" w:styleId="DFF0C4EB19C443A4B9E9DC7C7C5CB35F">
    <w:name w:val="DFF0C4EB19C443A4B9E9DC7C7C5CB35F"/>
    <w:rsid w:val="00DD48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252</Words>
  <Characters>1439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2023-06-21T19:06:00Z</dcterms:created>
  <dcterms:modified xsi:type="dcterms:W3CDTF">2023-06-21T19:06:00Z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